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8082D" w14:textId="77777777" w:rsidR="00DD7497" w:rsidRDefault="00DD7497" w:rsidP="00DD7497">
      <w:pPr>
        <w:pStyle w:val="Rubrik2"/>
        <w:rPr>
          <w:rFonts w:ascii="Calibri Light" w:eastAsia="Times New Roman" w:hAnsi="Calibri Light" w:cs="Calibri Light"/>
          <w:color w:val="0F4761"/>
          <w:kern w:val="2"/>
          <w:sz w:val="40"/>
          <w:szCs w:val="40"/>
          <w14:ligatures w14:val="standardContextual"/>
        </w:rPr>
      </w:pPr>
    </w:p>
    <w:p w14:paraId="30ED3DDE" w14:textId="2830D29C" w:rsidR="00DD7497" w:rsidRPr="00DD7497" w:rsidRDefault="00DD7497" w:rsidP="00DD7497">
      <w:pPr>
        <w:pStyle w:val="Rubrik2"/>
        <w:rPr>
          <w:rFonts w:ascii="Calibri Light" w:eastAsia="Times New Roman" w:hAnsi="Calibri Light" w:cs="Calibri Light"/>
          <w:color w:val="0F4761"/>
          <w:kern w:val="2"/>
          <w:sz w:val="40"/>
          <w:szCs w:val="40"/>
          <w:u w:val="single"/>
          <w14:ligatures w14:val="standardContextual"/>
        </w:rPr>
      </w:pPr>
      <w:r w:rsidRPr="00DD7497">
        <w:rPr>
          <w:rFonts w:ascii="Calibri Light" w:eastAsia="Times New Roman" w:hAnsi="Calibri Light" w:cs="Calibri Light"/>
          <w:color w:val="0F4761"/>
          <w:kern w:val="2"/>
          <w:sz w:val="40"/>
          <w:szCs w:val="40"/>
          <w:u w:val="single"/>
          <w14:ligatures w14:val="standardContextual"/>
        </w:rPr>
        <w:t>Underskrift</w:t>
      </w:r>
    </w:p>
    <w:p w14:paraId="249A66A1" w14:textId="186B37D5" w:rsidR="00DD7497" w:rsidRPr="00DD7497" w:rsidRDefault="00DD7497" w:rsidP="00DD7497">
      <w:pPr>
        <w:pStyle w:val="Rubrik2"/>
        <w:rPr>
          <w:rFonts w:ascii="Calibri Light" w:eastAsia="Times New Roman" w:hAnsi="Calibri Light" w:cs="Calibri Light"/>
          <w:b w:val="0"/>
          <w:color w:val="0F4761"/>
          <w:kern w:val="2"/>
          <w:sz w:val="40"/>
          <w:szCs w:val="40"/>
          <w:u w:val="single"/>
          <w14:ligatures w14:val="standardContextual"/>
        </w:rPr>
      </w:pPr>
      <w:r w:rsidRPr="00DD7497">
        <w:rPr>
          <w:rFonts w:ascii="Calibri Light" w:eastAsia="Times New Roman" w:hAnsi="Calibri Light" w:cs="Calibri Light"/>
          <w:color w:val="0F4761"/>
          <w:kern w:val="2"/>
          <w:sz w:val="40"/>
          <w:szCs w:val="40"/>
          <w:u w:val="single"/>
          <w14:ligatures w14:val="standardContextual"/>
        </w:rPr>
        <w:t>Ansökan om stöd för reservkraft till livsmedelsbutiker</w:t>
      </w:r>
      <w:r w:rsidRPr="00DD7497">
        <w:rPr>
          <w:rStyle w:val="Starkreferens"/>
          <w:b/>
          <w:bCs w:val="0"/>
          <w:smallCaps w:val="0"/>
          <w:color w:val="auto"/>
          <w:spacing w:val="-10"/>
          <w:sz w:val="40"/>
          <w:szCs w:val="40"/>
          <w:u w:val="single"/>
        </w:rPr>
        <w:t xml:space="preserve"> </w:t>
      </w:r>
    </w:p>
    <w:p w14:paraId="0D7E8891" w14:textId="5260009C" w:rsidR="00E66AFC" w:rsidRDefault="00E66AFC" w:rsidP="00DD7497">
      <w:pPr>
        <w:pStyle w:val="Rubrik"/>
        <w:rPr>
          <w:rStyle w:val="Starkreferens"/>
          <w:b w:val="0"/>
          <w:bCs w:val="0"/>
          <w:smallCaps w:val="0"/>
          <w:color w:val="auto"/>
          <w:spacing w:val="-10"/>
        </w:rPr>
      </w:pPr>
    </w:p>
    <w:p w14:paraId="2569CA5A" w14:textId="77777777" w:rsidR="00DD7497" w:rsidRPr="003228DD" w:rsidRDefault="00DD7497" w:rsidP="00DD7497"/>
    <w:p w14:paraId="079AABA4" w14:textId="65A34809" w:rsidR="00DD7497" w:rsidRPr="003228DD" w:rsidRDefault="00DD7497" w:rsidP="003228DD">
      <w:r w:rsidRPr="003228DD">
        <w:t>Härmed intygar jag, som firmatecknare att vi ansöker om bidrag för stöd till reservkraft till livsmedelsbutiker</w:t>
      </w:r>
    </w:p>
    <w:p w14:paraId="3A2869DC" w14:textId="77777777" w:rsidR="00DD7497" w:rsidRDefault="00DD7497" w:rsidP="00DD7497"/>
    <w:p w14:paraId="0B35F68D" w14:textId="77777777" w:rsidR="00DD7497" w:rsidRDefault="00DD7497" w:rsidP="00DD7497"/>
    <w:p w14:paraId="330558ED" w14:textId="77777777" w:rsidR="003228DD" w:rsidRDefault="003228DD" w:rsidP="00DD7497"/>
    <w:p w14:paraId="53D9CF2D" w14:textId="77777777" w:rsidR="005E49A6" w:rsidRDefault="005E49A6" w:rsidP="00DD7497"/>
    <w:p w14:paraId="5219B11A" w14:textId="77777777" w:rsidR="003228DD" w:rsidRDefault="003228DD" w:rsidP="00DD7497"/>
    <w:p w14:paraId="2C4FD2E5" w14:textId="70417B71" w:rsidR="00DD7497" w:rsidRDefault="00DD7497" w:rsidP="00DD7497">
      <w:pPr>
        <w:ind w:firstLine="1304"/>
      </w:pPr>
      <w:r>
        <w:t xml:space="preserve">Underskrift </w:t>
      </w:r>
      <w:r>
        <w:tab/>
      </w:r>
      <w:r>
        <w:tab/>
      </w:r>
      <w:r>
        <w:tab/>
      </w:r>
      <w:r>
        <w:tab/>
        <w:t xml:space="preserve">Namnförtydligande </w:t>
      </w:r>
    </w:p>
    <w:p w14:paraId="1EC5ECF4" w14:textId="33B08929" w:rsidR="00DD7497" w:rsidRDefault="00DD7497" w:rsidP="00DD7497">
      <w:pPr>
        <w:ind w:left="1304"/>
      </w:pPr>
      <w:r>
        <w:tab/>
      </w:r>
      <w:r>
        <w:tab/>
      </w:r>
      <w:r>
        <w:tab/>
      </w:r>
      <w:r>
        <w:tab/>
      </w:r>
    </w:p>
    <w:p w14:paraId="6751F6CD" w14:textId="77777777" w:rsidR="00DD7497" w:rsidRDefault="00DD7497" w:rsidP="00DD7497">
      <w:pPr>
        <w:ind w:left="1304"/>
      </w:pPr>
    </w:p>
    <w:p w14:paraId="2276465A" w14:textId="77777777" w:rsidR="00DD7497" w:rsidRDefault="00DD7497" w:rsidP="00DD7497">
      <w:pPr>
        <w:ind w:left="1304"/>
      </w:pPr>
    </w:p>
    <w:p w14:paraId="72220591" w14:textId="77777777" w:rsidR="00DD7497" w:rsidRDefault="00DD7497" w:rsidP="00DD7497">
      <w:pPr>
        <w:ind w:left="1304"/>
      </w:pPr>
    </w:p>
    <w:p w14:paraId="1190225A" w14:textId="7C8FA0DB" w:rsidR="00DD7497" w:rsidRDefault="00DD7497" w:rsidP="00DD7497">
      <w:pPr>
        <w:ind w:left="1304"/>
      </w:pPr>
      <w:r>
        <w:t xml:space="preserve">Ort </w:t>
      </w:r>
      <w:r>
        <w:tab/>
      </w:r>
      <w:r>
        <w:tab/>
      </w:r>
      <w:r>
        <w:tab/>
      </w:r>
      <w:r>
        <w:tab/>
        <w:t xml:space="preserve">Datum </w:t>
      </w:r>
    </w:p>
    <w:p w14:paraId="770E4082" w14:textId="77777777" w:rsidR="00DD7497" w:rsidRDefault="00DD7497" w:rsidP="00DD7497">
      <w:pPr>
        <w:ind w:left="1304"/>
      </w:pPr>
    </w:p>
    <w:p w14:paraId="046901A5" w14:textId="77777777" w:rsidR="00DD7497" w:rsidRDefault="00DD7497" w:rsidP="00DD7497">
      <w:pPr>
        <w:ind w:left="1304"/>
      </w:pPr>
    </w:p>
    <w:p w14:paraId="40E43E9D" w14:textId="77777777" w:rsidR="00DD7497" w:rsidRDefault="00DD7497" w:rsidP="00DD7497">
      <w:pPr>
        <w:ind w:left="1304"/>
      </w:pPr>
    </w:p>
    <w:p w14:paraId="12F0C473" w14:textId="77777777" w:rsidR="00DD7497" w:rsidRDefault="00DD7497" w:rsidP="00DD7497">
      <w:pPr>
        <w:ind w:left="1304"/>
      </w:pPr>
    </w:p>
    <w:p w14:paraId="42C3BF8F" w14:textId="77777777" w:rsidR="00DD7497" w:rsidRDefault="00DD7497" w:rsidP="00DD7497">
      <w:pPr>
        <w:ind w:left="1304"/>
      </w:pPr>
    </w:p>
    <w:p w14:paraId="27722C4F" w14:textId="77777777" w:rsidR="00DD7497" w:rsidRDefault="00DD7497" w:rsidP="00DD7497"/>
    <w:p w14:paraId="325772F5" w14:textId="77777777" w:rsidR="00DD7497" w:rsidRDefault="00DD7497" w:rsidP="00DD7497"/>
    <w:p w14:paraId="76E055FF" w14:textId="77777777" w:rsidR="00DD7497" w:rsidRPr="00DD7497" w:rsidRDefault="00DD7497" w:rsidP="00DD7497"/>
    <w:sectPr w:rsidR="00DD7497" w:rsidRPr="00DD7497" w:rsidSect="006F2EAF">
      <w:headerReference w:type="default" r:id="rId6"/>
      <w:headerReference w:type="first" r:id="rId7"/>
      <w:footerReference w:type="first" r:id="rId8"/>
      <w:pgSz w:w="11906" w:h="16838" w:code="9"/>
      <w:pgMar w:top="1134" w:right="1134" w:bottom="1134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ED7D6" w14:textId="77777777" w:rsidR="00DD7497" w:rsidRDefault="00DD7497" w:rsidP="008053B7">
      <w:pPr>
        <w:spacing w:line="240" w:lineRule="auto"/>
      </w:pPr>
      <w:r>
        <w:separator/>
      </w:r>
    </w:p>
  </w:endnote>
  <w:endnote w:type="continuationSeparator" w:id="0">
    <w:p w14:paraId="491356E8" w14:textId="77777777" w:rsidR="00DD7497" w:rsidRDefault="00DD7497" w:rsidP="008053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77C7A" w14:textId="3610CB09" w:rsidR="008053B7" w:rsidRDefault="00AE4D9C" w:rsidP="008053B7">
    <w:pPr>
      <w:spacing w:before="240" w:after="40"/>
    </w:pPr>
    <w:r>
      <w:rPr>
        <w:rFonts w:cs="Times New Roman"/>
        <w:noProof/>
        <w:lang w:eastAsia="sv-SE"/>
      </w:rPr>
      <w:drawing>
        <wp:anchor distT="0" distB="0" distL="114300" distR="114300" simplePos="0" relativeHeight="251657216" behindDoc="0" locked="0" layoutInCell="1" allowOverlap="1" wp14:anchorId="38552CF1" wp14:editId="3D49DBA1">
          <wp:simplePos x="0" y="0"/>
          <wp:positionH relativeFrom="page">
            <wp:posOffset>730250</wp:posOffset>
          </wp:positionH>
          <wp:positionV relativeFrom="page">
            <wp:posOffset>9223375</wp:posOffset>
          </wp:positionV>
          <wp:extent cx="1714285" cy="349250"/>
          <wp:effectExtent l="0" t="0" r="635" b="0"/>
          <wp:wrapNone/>
          <wp:docPr id="1" name="_SLV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285" cy="349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ellrutnt"/>
      <w:tblW w:w="9640" w:type="dxa"/>
      <w:tblBorders>
        <w:top w:val="single" w:sz="8" w:space="0" w:color="EA9114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5"/>
      <w:gridCol w:w="2154"/>
      <w:gridCol w:w="1928"/>
      <w:gridCol w:w="2155"/>
      <w:gridCol w:w="1418"/>
    </w:tblGrid>
    <w:tr w:rsidR="006F2EAF" w14:paraId="178FFF6B" w14:textId="77777777" w:rsidTr="00713414">
      <w:tc>
        <w:tcPr>
          <w:tcW w:w="1985" w:type="dxa"/>
        </w:tcPr>
        <w:p w14:paraId="182F14FC" w14:textId="77777777" w:rsidR="006F2EAF" w:rsidRDefault="006F2EAF" w:rsidP="00657A1D">
          <w:pPr>
            <w:pStyle w:val="Sidfot"/>
          </w:pPr>
          <w:r w:rsidRPr="00EF48AD">
            <w:rPr>
              <w:rFonts w:ascii="Arial" w:hAnsi="Arial" w:cs="Arial"/>
              <w:i/>
              <w:sz w:val="13"/>
              <w:szCs w:val="13"/>
            </w:rPr>
            <w:t>Postadress</w:t>
          </w:r>
          <w:r>
            <w:rPr>
              <w:rFonts w:ascii="Arial" w:hAnsi="Arial" w:cs="Arial"/>
              <w:i/>
              <w:sz w:val="13"/>
              <w:szCs w:val="13"/>
            </w:rPr>
            <w:br/>
            <w:t>Postal address</w:t>
          </w:r>
          <w:r w:rsidRPr="00EF48AD">
            <w:rPr>
              <w:rFonts w:ascii="Arial" w:hAnsi="Arial" w:cs="Arial"/>
              <w:i/>
              <w:sz w:val="13"/>
              <w:szCs w:val="13"/>
            </w:rPr>
            <w:br/>
          </w:r>
          <w:r>
            <w:t>Box 622</w:t>
          </w:r>
          <w:r>
            <w:br/>
            <w:t>751 26  Uppsala, Sweden</w:t>
          </w:r>
        </w:p>
      </w:tc>
      <w:tc>
        <w:tcPr>
          <w:tcW w:w="2154" w:type="dxa"/>
        </w:tcPr>
        <w:p w14:paraId="6144D805" w14:textId="77777777" w:rsidR="006F2EAF" w:rsidRDefault="006F2EAF" w:rsidP="00657A1D">
          <w:pPr>
            <w:pStyle w:val="Sidfot"/>
          </w:pPr>
          <w:r w:rsidRPr="00EF48AD">
            <w:rPr>
              <w:rFonts w:ascii="Arial" w:hAnsi="Arial" w:cs="Arial"/>
              <w:i/>
              <w:sz w:val="13"/>
              <w:szCs w:val="13"/>
            </w:rPr>
            <w:t>Besöksadress</w:t>
          </w:r>
          <w:r>
            <w:rPr>
              <w:rFonts w:ascii="Arial" w:hAnsi="Arial" w:cs="Arial"/>
              <w:i/>
              <w:sz w:val="13"/>
              <w:szCs w:val="13"/>
            </w:rPr>
            <w:br/>
            <w:t>Office address</w:t>
          </w:r>
          <w:r w:rsidRPr="00EF48AD">
            <w:rPr>
              <w:rFonts w:ascii="Arial" w:hAnsi="Arial" w:cs="Arial"/>
              <w:i/>
              <w:sz w:val="13"/>
              <w:szCs w:val="13"/>
            </w:rPr>
            <w:br/>
          </w:r>
          <w:r w:rsidR="00713414">
            <w:t>Dag Hammarskjölds väg 56 A</w:t>
          </w:r>
        </w:p>
        <w:p w14:paraId="292014CE" w14:textId="77777777" w:rsidR="006F2EAF" w:rsidRDefault="006F2EAF" w:rsidP="00657A1D">
          <w:pPr>
            <w:pStyle w:val="Sidfot"/>
          </w:pPr>
          <w:r w:rsidRPr="00EF48AD">
            <w:rPr>
              <w:rFonts w:ascii="Arial" w:hAnsi="Arial" w:cs="Arial"/>
              <w:i/>
              <w:sz w:val="13"/>
              <w:szCs w:val="13"/>
            </w:rPr>
            <w:t>Leveransadress</w:t>
          </w:r>
          <w:r>
            <w:rPr>
              <w:rFonts w:ascii="Arial" w:hAnsi="Arial" w:cs="Arial"/>
              <w:i/>
              <w:sz w:val="13"/>
              <w:szCs w:val="13"/>
            </w:rPr>
            <w:br/>
            <w:t>Delivery address</w:t>
          </w:r>
          <w:r w:rsidRPr="00EF48AD">
            <w:rPr>
              <w:rFonts w:ascii="Arial" w:hAnsi="Arial" w:cs="Arial"/>
              <w:i/>
              <w:sz w:val="13"/>
              <w:szCs w:val="13"/>
            </w:rPr>
            <w:br/>
          </w:r>
          <w:r w:rsidR="00713414">
            <w:t>Dag Hammarskjölds väg 56 C</w:t>
          </w:r>
        </w:p>
        <w:p w14:paraId="4ECAE645" w14:textId="77777777" w:rsidR="00871EF4" w:rsidRDefault="00713414" w:rsidP="00657A1D">
          <w:pPr>
            <w:pStyle w:val="Sidfot"/>
          </w:pPr>
          <w:r>
            <w:t>752 37</w:t>
          </w:r>
          <w:r w:rsidR="00871EF4">
            <w:t xml:space="preserve"> Uppsala</w:t>
          </w:r>
        </w:p>
      </w:tc>
      <w:tc>
        <w:tcPr>
          <w:tcW w:w="1928" w:type="dxa"/>
        </w:tcPr>
        <w:p w14:paraId="58F0D130" w14:textId="77777777" w:rsidR="006F2EAF" w:rsidRDefault="006F2EAF" w:rsidP="00657A1D">
          <w:pPr>
            <w:pStyle w:val="Sidfot"/>
          </w:pPr>
          <w:r w:rsidRPr="00EF48AD">
            <w:rPr>
              <w:rFonts w:ascii="Arial" w:hAnsi="Arial" w:cs="Arial"/>
              <w:i/>
              <w:sz w:val="13"/>
              <w:szCs w:val="13"/>
            </w:rPr>
            <w:t>Telefon</w:t>
          </w:r>
          <w:r>
            <w:rPr>
              <w:rFonts w:ascii="Arial" w:hAnsi="Arial" w:cs="Arial"/>
              <w:i/>
              <w:sz w:val="13"/>
              <w:szCs w:val="13"/>
            </w:rPr>
            <w:t>/Telephone</w:t>
          </w:r>
          <w:r w:rsidRPr="00EF48AD">
            <w:rPr>
              <w:rFonts w:ascii="Arial" w:hAnsi="Arial" w:cs="Arial"/>
              <w:i/>
              <w:sz w:val="13"/>
              <w:szCs w:val="13"/>
            </w:rPr>
            <w:br/>
          </w:r>
          <w:r>
            <w:t>Nat 018-17 55 00</w:t>
          </w:r>
          <w:r>
            <w:br/>
            <w:t>Int +46 18 17 55 00</w:t>
          </w:r>
        </w:p>
        <w:p w14:paraId="2995FC66" w14:textId="77777777" w:rsidR="006F2EAF" w:rsidRDefault="006F2EAF" w:rsidP="00657A1D">
          <w:pPr>
            <w:pStyle w:val="Sidfot"/>
          </w:pPr>
          <w:r w:rsidRPr="00EF48AD">
            <w:rPr>
              <w:rFonts w:ascii="Arial" w:hAnsi="Arial" w:cs="Arial"/>
              <w:i/>
              <w:sz w:val="13"/>
              <w:szCs w:val="13"/>
            </w:rPr>
            <w:t>Telefax</w:t>
          </w:r>
          <w:r w:rsidRPr="00EF48AD">
            <w:rPr>
              <w:rFonts w:ascii="Arial" w:hAnsi="Arial" w:cs="Arial"/>
              <w:i/>
              <w:sz w:val="13"/>
              <w:szCs w:val="13"/>
            </w:rPr>
            <w:br/>
          </w:r>
          <w:r>
            <w:t>Nat 018-10 58 48</w:t>
          </w:r>
          <w:r>
            <w:br/>
            <w:t>Int +46 18 10 58 48</w:t>
          </w:r>
        </w:p>
      </w:tc>
      <w:tc>
        <w:tcPr>
          <w:tcW w:w="2155" w:type="dxa"/>
        </w:tcPr>
        <w:p w14:paraId="7A00A659" w14:textId="77777777" w:rsidR="006F2EAF" w:rsidRDefault="006F2EAF" w:rsidP="00657A1D">
          <w:pPr>
            <w:pStyle w:val="Sidfot"/>
          </w:pPr>
          <w:r w:rsidRPr="00EF48AD">
            <w:rPr>
              <w:rFonts w:ascii="Arial" w:hAnsi="Arial" w:cs="Arial"/>
              <w:i/>
              <w:sz w:val="13"/>
              <w:szCs w:val="13"/>
            </w:rPr>
            <w:t>E-post</w:t>
          </w:r>
          <w:r>
            <w:rPr>
              <w:rFonts w:ascii="Arial" w:hAnsi="Arial" w:cs="Arial"/>
              <w:i/>
              <w:sz w:val="13"/>
              <w:szCs w:val="13"/>
            </w:rPr>
            <w:t>/E-mail</w:t>
          </w:r>
          <w:r w:rsidRPr="00EF48AD">
            <w:rPr>
              <w:rFonts w:ascii="Arial" w:hAnsi="Arial" w:cs="Arial"/>
              <w:i/>
              <w:sz w:val="13"/>
              <w:szCs w:val="13"/>
            </w:rPr>
            <w:br/>
          </w:r>
          <w:r>
            <w:t>livsmedelsverket@slv.se</w:t>
          </w:r>
        </w:p>
        <w:p w14:paraId="05FAA79C" w14:textId="77777777" w:rsidR="006F2EAF" w:rsidRDefault="006F2EAF" w:rsidP="00657A1D">
          <w:pPr>
            <w:pStyle w:val="Sidfot"/>
          </w:pPr>
          <w:r>
            <w:rPr>
              <w:rFonts w:ascii="Arial" w:hAnsi="Arial" w:cs="Arial"/>
              <w:i/>
              <w:sz w:val="13"/>
              <w:szCs w:val="13"/>
            </w:rPr>
            <w:t>I</w:t>
          </w:r>
          <w:r w:rsidRPr="00EF48AD">
            <w:rPr>
              <w:rFonts w:ascii="Arial" w:hAnsi="Arial" w:cs="Arial"/>
              <w:i/>
              <w:sz w:val="13"/>
              <w:szCs w:val="13"/>
            </w:rPr>
            <w:t>nternet</w:t>
          </w:r>
          <w:r w:rsidRPr="00EF48AD">
            <w:rPr>
              <w:rFonts w:ascii="Arial" w:hAnsi="Arial" w:cs="Arial"/>
              <w:i/>
              <w:sz w:val="13"/>
              <w:szCs w:val="13"/>
            </w:rPr>
            <w:br/>
          </w:r>
          <w:r>
            <w:t>www.livsmedelsverket.se</w:t>
          </w:r>
        </w:p>
      </w:tc>
      <w:tc>
        <w:tcPr>
          <w:tcW w:w="1418" w:type="dxa"/>
        </w:tcPr>
        <w:p w14:paraId="7BFCC823" w14:textId="77777777" w:rsidR="006F2EAF" w:rsidRDefault="006F2EAF" w:rsidP="00657A1D">
          <w:pPr>
            <w:pStyle w:val="Sidfot"/>
          </w:pPr>
          <w:r w:rsidRPr="00EF48AD">
            <w:rPr>
              <w:rFonts w:ascii="Arial" w:hAnsi="Arial" w:cs="Arial"/>
              <w:i/>
              <w:sz w:val="13"/>
              <w:szCs w:val="13"/>
            </w:rPr>
            <w:t>Organisationsnummer</w:t>
          </w:r>
          <w:r w:rsidRPr="00EF48AD">
            <w:rPr>
              <w:rFonts w:ascii="Arial" w:hAnsi="Arial" w:cs="Arial"/>
              <w:i/>
              <w:sz w:val="13"/>
              <w:szCs w:val="13"/>
            </w:rPr>
            <w:br/>
          </w:r>
          <w:r>
            <w:t>202100-1850</w:t>
          </w:r>
        </w:p>
        <w:p w14:paraId="2B96D6F6" w14:textId="77777777" w:rsidR="006F2EAF" w:rsidRDefault="006F2EAF" w:rsidP="006F2EAF">
          <w:pPr>
            <w:pStyle w:val="Sidfot"/>
          </w:pPr>
          <w:r w:rsidRPr="00EF48AD">
            <w:rPr>
              <w:rFonts w:ascii="Arial" w:hAnsi="Arial" w:cs="Arial"/>
              <w:i/>
              <w:sz w:val="13"/>
              <w:szCs w:val="13"/>
            </w:rPr>
            <w:t>V</w:t>
          </w:r>
          <w:r>
            <w:rPr>
              <w:rFonts w:ascii="Arial" w:hAnsi="Arial" w:cs="Arial"/>
              <w:i/>
              <w:sz w:val="13"/>
              <w:szCs w:val="13"/>
            </w:rPr>
            <w:t>AT-number</w:t>
          </w:r>
          <w:r w:rsidRPr="00EF48AD">
            <w:rPr>
              <w:rFonts w:ascii="Arial" w:hAnsi="Arial" w:cs="Arial"/>
              <w:i/>
              <w:sz w:val="13"/>
              <w:szCs w:val="13"/>
            </w:rPr>
            <w:br/>
          </w:r>
          <w:r w:rsidRPr="00EF48AD">
            <w:t>SE</w:t>
          </w:r>
          <w:r w:rsidR="00AD746E">
            <w:t>2</w:t>
          </w:r>
          <w:r w:rsidRPr="00EF48AD">
            <w:t>02100185001</w:t>
          </w:r>
        </w:p>
        <w:p w14:paraId="54C152BD" w14:textId="77777777" w:rsidR="006F2EAF" w:rsidRDefault="006F2EAF" w:rsidP="006F2EAF">
          <w:pPr>
            <w:pStyle w:val="Sidfot"/>
          </w:pPr>
          <w:r w:rsidRPr="00EF48AD">
            <w:rPr>
              <w:rFonts w:ascii="Arial" w:hAnsi="Arial" w:cs="Arial"/>
              <w:i/>
              <w:sz w:val="13"/>
              <w:szCs w:val="13"/>
            </w:rPr>
            <w:t>Innehar F-skattebevis</w:t>
          </w:r>
        </w:p>
      </w:tc>
    </w:tr>
  </w:tbl>
  <w:p w14:paraId="0A466EC9" w14:textId="77777777" w:rsidR="008053B7" w:rsidRPr="00DE24A7" w:rsidRDefault="008053B7" w:rsidP="008053B7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55F55" w14:textId="77777777" w:rsidR="00DD7497" w:rsidRDefault="00DD7497" w:rsidP="008053B7">
      <w:pPr>
        <w:spacing w:line="240" w:lineRule="auto"/>
      </w:pPr>
      <w:r>
        <w:separator/>
      </w:r>
    </w:p>
  </w:footnote>
  <w:footnote w:type="continuationSeparator" w:id="0">
    <w:p w14:paraId="5D3599C6" w14:textId="77777777" w:rsidR="00DD7497" w:rsidRDefault="00DD7497" w:rsidP="008053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03FA4" w14:textId="77777777" w:rsidR="00A6673B" w:rsidRDefault="00A6673B" w:rsidP="00A6673B">
    <w:pPr>
      <w:pStyle w:val="Sidhuvud"/>
      <w:jc w:val="right"/>
    </w:pPr>
    <w:r>
      <w:fldChar w:fldCharType="begin"/>
    </w:r>
    <w:r>
      <w:instrText xml:space="preserve"> PAGE  \* Arabic </w:instrText>
    </w:r>
    <w:r>
      <w:fldChar w:fldCharType="separate"/>
    </w:r>
    <w:r w:rsidR="00AE4D9C">
      <w:t>2</w:t>
    </w:r>
    <w:r>
      <w:fldChar w:fldCharType="end"/>
    </w:r>
    <w:r>
      <w:t xml:space="preserve"> (</w:t>
    </w:r>
    <w:r>
      <w:fldChar w:fldCharType="begin"/>
    </w:r>
    <w:r>
      <w:instrText xml:space="preserve"> NUMPAGES  \* Arabic </w:instrText>
    </w:r>
    <w:r>
      <w:fldChar w:fldCharType="separate"/>
    </w:r>
    <w:r w:rsidR="00AE4D9C">
      <w:t>2</w:t>
    </w:r>
    <w:r>
      <w:fldChar w:fldCharType="end"/>
    </w:r>
    <w: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63331" w14:textId="1043C4A0" w:rsidR="00F32385" w:rsidRPr="00900F56" w:rsidRDefault="00DD7497" w:rsidP="00A6673B">
    <w:pPr>
      <w:pStyle w:val="Sidhuvud"/>
      <w:jc w:val="right"/>
      <w:rPr>
        <w:rFonts w:ascii="Calibri" w:hAnsi="Calibri" w:cs="Calibri"/>
        <w:szCs w:val="24"/>
      </w:rPr>
    </w:pPr>
    <w:r>
      <w:rPr>
        <w:rFonts w:cs="Times New Roman"/>
        <w:lang w:eastAsia="sv-SE"/>
      </w:rPr>
      <w:drawing>
        <wp:anchor distT="0" distB="0" distL="114300" distR="114300" simplePos="0" relativeHeight="251658240" behindDoc="0" locked="0" layoutInCell="1" allowOverlap="1" wp14:anchorId="12DAE0EE" wp14:editId="73C76EE4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1714285" cy="349250"/>
          <wp:effectExtent l="0" t="0" r="635" b="0"/>
          <wp:wrapNone/>
          <wp:docPr id="947944435" name="_SLVLogo1" descr="En bild som visar text, Teckensnitt, logotyp, Grafik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944435" name="_SLVLogo1" descr="En bild som visar text, Teckensnitt, logotyp, Grafik&#10;&#10;AI-genererat innehåll kan vara felaktig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285" cy="349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h" w:val="Desirée Walenius"/>
    <w:docVar w:name="Encrypted_CloudStatistics_DocumentCreation" w:val="jdVW2FK8uI0YHzTHPTEY1w=="/>
    <w:docVar w:name="Encrypted_CloudStatistics_StoryID" w:val="ulawWyQ7WZkYuddWUEOj9hZ8pRRrsSA0WMDgB/UNxt3YdNb1T4qs6wTSbNOX1zpH"/>
  </w:docVars>
  <w:rsids>
    <w:rsidRoot w:val="00DD7497"/>
    <w:rsid w:val="00075766"/>
    <w:rsid w:val="00076AFE"/>
    <w:rsid w:val="00077261"/>
    <w:rsid w:val="0010601D"/>
    <w:rsid w:val="00141507"/>
    <w:rsid w:val="00175C88"/>
    <w:rsid w:val="001D2C8A"/>
    <w:rsid w:val="002A4DB5"/>
    <w:rsid w:val="00307DA1"/>
    <w:rsid w:val="003228DD"/>
    <w:rsid w:val="003425D1"/>
    <w:rsid w:val="00357412"/>
    <w:rsid w:val="0036399A"/>
    <w:rsid w:val="0044421C"/>
    <w:rsid w:val="004547CD"/>
    <w:rsid w:val="004554B1"/>
    <w:rsid w:val="00456A6D"/>
    <w:rsid w:val="00477FE2"/>
    <w:rsid w:val="00493E33"/>
    <w:rsid w:val="004A0CED"/>
    <w:rsid w:val="004A1A39"/>
    <w:rsid w:val="004D1A37"/>
    <w:rsid w:val="00592132"/>
    <w:rsid w:val="005D5E18"/>
    <w:rsid w:val="005E49A6"/>
    <w:rsid w:val="005E6280"/>
    <w:rsid w:val="00657A1D"/>
    <w:rsid w:val="006912F1"/>
    <w:rsid w:val="006F2EAF"/>
    <w:rsid w:val="00713414"/>
    <w:rsid w:val="00724153"/>
    <w:rsid w:val="00725263"/>
    <w:rsid w:val="00726D12"/>
    <w:rsid w:val="00744A25"/>
    <w:rsid w:val="007D2931"/>
    <w:rsid w:val="007F42A2"/>
    <w:rsid w:val="008053B7"/>
    <w:rsid w:val="00834EC6"/>
    <w:rsid w:val="00862D83"/>
    <w:rsid w:val="00871EF4"/>
    <w:rsid w:val="00892378"/>
    <w:rsid w:val="008A6363"/>
    <w:rsid w:val="008B68D2"/>
    <w:rsid w:val="00900F56"/>
    <w:rsid w:val="0091668F"/>
    <w:rsid w:val="00927AE9"/>
    <w:rsid w:val="00994B14"/>
    <w:rsid w:val="009A19E1"/>
    <w:rsid w:val="009B0146"/>
    <w:rsid w:val="009C788E"/>
    <w:rsid w:val="00A529A2"/>
    <w:rsid w:val="00A56284"/>
    <w:rsid w:val="00A6673B"/>
    <w:rsid w:val="00AD746E"/>
    <w:rsid w:val="00AE32F1"/>
    <w:rsid w:val="00AE4D9C"/>
    <w:rsid w:val="00B41151"/>
    <w:rsid w:val="00B86495"/>
    <w:rsid w:val="00CD3BF6"/>
    <w:rsid w:val="00CE2DD8"/>
    <w:rsid w:val="00CE54F1"/>
    <w:rsid w:val="00D34EF5"/>
    <w:rsid w:val="00DA22C4"/>
    <w:rsid w:val="00DB1DFB"/>
    <w:rsid w:val="00DD7497"/>
    <w:rsid w:val="00DE626E"/>
    <w:rsid w:val="00E4405B"/>
    <w:rsid w:val="00E66AFC"/>
    <w:rsid w:val="00E77F63"/>
    <w:rsid w:val="00EB697C"/>
    <w:rsid w:val="00EE5602"/>
    <w:rsid w:val="00F32385"/>
    <w:rsid w:val="00F85C92"/>
    <w:rsid w:val="00FD46D7"/>
    <w:rsid w:val="00FF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CD5D8A"/>
  <w15:docId w15:val="{45C25630-2246-480D-B454-E8A8F1C32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F56"/>
    <w:pPr>
      <w:spacing w:after="0" w:line="276" w:lineRule="auto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1"/>
    <w:qFormat/>
    <w:rsid w:val="00900F56"/>
    <w:pPr>
      <w:keepNext/>
      <w:keepLines/>
      <w:spacing w:after="120"/>
      <w:outlineLvl w:val="0"/>
    </w:pPr>
    <w:rPr>
      <w:rFonts w:ascii="Calibri Light" w:eastAsiaTheme="majorEastAsia" w:hAnsi="Calibri Light" w:cstheme="majorBidi"/>
      <w:b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900F56"/>
    <w:pPr>
      <w:keepNext/>
      <w:keepLines/>
      <w:spacing w:after="12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1"/>
    <w:qFormat/>
    <w:rsid w:val="00900F56"/>
    <w:pPr>
      <w:keepNext/>
      <w:keepLines/>
      <w:spacing w:after="120"/>
      <w:outlineLvl w:val="2"/>
    </w:pPr>
    <w:rPr>
      <w:rFonts w:ascii="Calibri" w:eastAsiaTheme="majorEastAsia" w:hAnsi="Calibri" w:cstheme="majorBidi"/>
      <w:b/>
      <w:i/>
      <w:sz w:val="28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00F56"/>
    <w:pPr>
      <w:keepNext/>
      <w:keepLines/>
      <w:spacing w:before="40"/>
      <w:outlineLvl w:val="3"/>
    </w:pPr>
    <w:rPr>
      <w:rFonts w:ascii="Calibri" w:eastAsiaTheme="majorEastAsia" w:hAnsi="Calibri" w:cstheme="majorBidi"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900F56"/>
    <w:rPr>
      <w:rFonts w:ascii="Calibri Light" w:eastAsiaTheme="majorEastAsia" w:hAnsi="Calibri Light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1"/>
    <w:rsid w:val="00900F56"/>
    <w:rPr>
      <w:rFonts w:ascii="Calibri" w:eastAsiaTheme="majorEastAsia" w:hAnsi="Calibri" w:cstheme="majorBidi"/>
      <w:b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900F56"/>
    <w:rPr>
      <w:rFonts w:ascii="Calibri" w:eastAsiaTheme="majorEastAsia" w:hAnsi="Calibri" w:cstheme="majorBidi"/>
      <w:b/>
      <w:i/>
      <w:sz w:val="28"/>
      <w:szCs w:val="24"/>
    </w:rPr>
  </w:style>
  <w:style w:type="paragraph" w:styleId="Sidhuvud">
    <w:name w:val="header"/>
    <w:basedOn w:val="Normal"/>
    <w:link w:val="SidhuvudChar"/>
    <w:uiPriority w:val="99"/>
    <w:rsid w:val="00A6673B"/>
    <w:pPr>
      <w:spacing w:line="240" w:lineRule="auto"/>
    </w:pPr>
    <w:rPr>
      <w:noProof/>
    </w:rPr>
  </w:style>
  <w:style w:type="character" w:customStyle="1" w:styleId="SidhuvudChar">
    <w:name w:val="Sidhuvud Char"/>
    <w:basedOn w:val="Standardstycketeckensnitt"/>
    <w:link w:val="Sidhuvud"/>
    <w:uiPriority w:val="99"/>
    <w:rsid w:val="00A6673B"/>
    <w:rPr>
      <w:noProof/>
    </w:rPr>
  </w:style>
  <w:style w:type="paragraph" w:styleId="Sidfot">
    <w:name w:val="footer"/>
    <w:basedOn w:val="Normal"/>
    <w:link w:val="SidfotChar"/>
    <w:uiPriority w:val="99"/>
    <w:rsid w:val="008053B7"/>
    <w:pPr>
      <w:tabs>
        <w:tab w:val="center" w:pos="4536"/>
        <w:tab w:val="right" w:pos="9072"/>
      </w:tabs>
      <w:spacing w:before="40" w:line="240" w:lineRule="auto"/>
    </w:pPr>
    <w:rPr>
      <w:noProof/>
      <w:sz w:val="15"/>
    </w:rPr>
  </w:style>
  <w:style w:type="character" w:customStyle="1" w:styleId="SidfotChar">
    <w:name w:val="Sidfot Char"/>
    <w:basedOn w:val="Standardstycketeckensnitt"/>
    <w:link w:val="Sidfot"/>
    <w:uiPriority w:val="99"/>
    <w:rsid w:val="008053B7"/>
    <w:rPr>
      <w:noProof/>
      <w:sz w:val="15"/>
    </w:rPr>
  </w:style>
  <w:style w:type="table" w:styleId="Tabellrutnt">
    <w:name w:val="Table Grid"/>
    <w:basedOn w:val="Normaltabell"/>
    <w:uiPriority w:val="99"/>
    <w:rsid w:val="00805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6F2EAF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323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2385"/>
    <w:rPr>
      <w:rFonts w:ascii="Tahoma" w:hAnsi="Tahoma" w:cs="Tahoma"/>
      <w:sz w:val="16"/>
      <w:szCs w:val="1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00F56"/>
    <w:rPr>
      <w:rFonts w:ascii="Calibri" w:eastAsiaTheme="majorEastAsia" w:hAnsi="Calibri" w:cstheme="majorBidi"/>
      <w:i/>
      <w:iCs/>
      <w:sz w:val="24"/>
    </w:rPr>
  </w:style>
  <w:style w:type="paragraph" w:styleId="Rubrik">
    <w:name w:val="Title"/>
    <w:basedOn w:val="Normal"/>
    <w:next w:val="Normal"/>
    <w:link w:val="RubrikChar"/>
    <w:uiPriority w:val="10"/>
    <w:qFormat/>
    <w:rsid w:val="00DD7497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D7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arkbetoning">
    <w:name w:val="Intense Emphasis"/>
    <w:basedOn w:val="Standardstycketeckensnitt"/>
    <w:uiPriority w:val="21"/>
    <w:qFormat/>
    <w:rsid w:val="00DD7497"/>
    <w:rPr>
      <w:i/>
      <w:iCs/>
      <w:color w:val="5B9BD5" w:themeColor="accent1"/>
    </w:rPr>
  </w:style>
  <w:style w:type="character" w:styleId="Starkreferens">
    <w:name w:val="Intense Reference"/>
    <w:basedOn w:val="Standardstycketeckensnitt"/>
    <w:uiPriority w:val="32"/>
    <w:qFormat/>
    <w:rsid w:val="00DD7497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uppfs003.livsmedelsverk.se\officetemplates$\word\Blankett%20st&#229;ende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Blankett stående</Template>
  <TotalTime>7</TotalTime>
  <Pages>1</Pages>
  <Words>32</Words>
  <Characters>222</Characters>
  <Application>Microsoft Office Word</Application>
  <DocSecurity>0</DocSecurity>
  <Lines>31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- Blankett stående</dc:title>
  <dc:subject>Mall, blankett</dc:subject>
  <dc:creator>Desirée Walenius</dc:creator>
  <cp:keywords>Mall, blankett, stående</cp:keywords>
  <dc:description/>
  <cp:lastModifiedBy>Desirée Walenius</cp:lastModifiedBy>
  <cp:revision>3</cp:revision>
  <dcterms:created xsi:type="dcterms:W3CDTF">2026-06-02T14:35:00Z</dcterms:created>
  <dcterms:modified xsi:type="dcterms:W3CDTF">2026-07-06T09:39:00Z</dcterms:modified>
  <cp:category>Mall, blankett</cp:category>
</cp:coreProperties>
</file>